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CDA" w:rsidRPr="00C52CDA" w:rsidRDefault="00C52CDA" w:rsidP="00C52CDA">
      <w:pPr>
        <w:pStyle w:val="berschrift1"/>
        <w:spacing w:after="120"/>
        <w:jc w:val="left"/>
        <w:rPr>
          <w:rFonts w:ascii="Arial" w:hAnsi="Arial" w:cs="Arial"/>
          <w:bCs w:val="0"/>
          <w:sz w:val="24"/>
          <w:lang w:eastAsia="en-US"/>
        </w:rPr>
      </w:pPr>
      <w:r w:rsidRPr="00C52CDA">
        <w:rPr>
          <w:rFonts w:ascii="Arial" w:hAnsi="Arial" w:cs="Arial"/>
          <w:bCs w:val="0"/>
          <w:sz w:val="24"/>
          <w:lang w:eastAsia="en-US"/>
        </w:rPr>
        <w:t>Mit Herz betreuen – Ihre Perspektive in der Betreuung!</w:t>
      </w:r>
    </w:p>
    <w:p w:rsidR="00C52CDA" w:rsidRPr="00C52CDA" w:rsidRDefault="00C52CDA" w:rsidP="00C52CDA">
      <w:pPr>
        <w:pStyle w:val="berschrift1"/>
        <w:spacing w:after="120"/>
        <w:jc w:val="left"/>
        <w:rPr>
          <w:rFonts w:ascii="Arial" w:hAnsi="Arial" w:cs="Arial"/>
          <w:b w:val="0"/>
          <w:bCs w:val="0"/>
          <w:sz w:val="22"/>
          <w:lang w:eastAsia="en-US"/>
        </w:rPr>
      </w:pPr>
      <w:r w:rsidRPr="00C52CDA">
        <w:rPr>
          <w:rFonts w:ascii="Arial" w:hAnsi="Arial" w:cs="Arial"/>
          <w:b w:val="0"/>
          <w:bCs w:val="0"/>
          <w:sz w:val="22"/>
          <w:lang w:eastAsia="en-US"/>
        </w:rPr>
        <w:t>Sie möchten Menschen im Alltag unterstützen und Ihre Fähigkeiten in einem engagierten Team einsetzen, das füreinander einsteht?</w:t>
      </w:r>
    </w:p>
    <w:p w:rsidR="00C52CDA" w:rsidRPr="00C52CDA" w:rsidRDefault="00C52CDA" w:rsidP="00C52CDA">
      <w:pPr>
        <w:pStyle w:val="berschrift1"/>
        <w:spacing w:after="120"/>
        <w:jc w:val="left"/>
        <w:rPr>
          <w:rFonts w:ascii="Arial" w:hAnsi="Arial" w:cs="Arial"/>
          <w:b w:val="0"/>
          <w:bCs w:val="0"/>
          <w:sz w:val="22"/>
          <w:lang w:eastAsia="en-US"/>
        </w:rPr>
      </w:pPr>
    </w:p>
    <w:p w:rsidR="00C52CDA" w:rsidRPr="00C52CDA" w:rsidRDefault="00C52CDA" w:rsidP="00C52CDA">
      <w:pPr>
        <w:pStyle w:val="berschrift1"/>
        <w:spacing w:after="120"/>
        <w:jc w:val="left"/>
        <w:rPr>
          <w:rFonts w:ascii="Arial" w:hAnsi="Arial" w:cs="Arial"/>
          <w:b w:val="0"/>
          <w:bCs w:val="0"/>
          <w:sz w:val="22"/>
          <w:lang w:eastAsia="en-US"/>
        </w:rPr>
      </w:pPr>
      <w:r w:rsidRPr="00C52CDA">
        <w:rPr>
          <w:rFonts w:ascii="Arial" w:hAnsi="Arial" w:cs="Arial"/>
          <w:b w:val="0"/>
          <w:bCs w:val="0"/>
          <w:sz w:val="22"/>
          <w:lang w:eastAsia="en-US"/>
        </w:rPr>
        <w:t>Dann bewerben Sie sich bei uns als</w:t>
      </w:r>
    </w:p>
    <w:p w:rsidR="00C52CDA" w:rsidRDefault="00C52CDA" w:rsidP="00C52CDA">
      <w:pPr>
        <w:pStyle w:val="berschrift1"/>
        <w:spacing w:after="120"/>
        <w:rPr>
          <w:rFonts w:ascii="Arial" w:hAnsi="Arial" w:cs="Arial"/>
          <w:bCs w:val="0"/>
          <w:sz w:val="24"/>
          <w:lang w:eastAsia="en-US"/>
        </w:rPr>
      </w:pPr>
    </w:p>
    <w:p w:rsidR="00324F6D" w:rsidRPr="00105F97" w:rsidRDefault="00182480" w:rsidP="00C52CDA">
      <w:pPr>
        <w:pStyle w:val="berschrift1"/>
        <w:spacing w:after="120"/>
        <w:rPr>
          <w:rFonts w:ascii="Arial" w:hAnsi="Arial" w:cs="Arial"/>
          <w:b w:val="0"/>
          <w:sz w:val="44"/>
          <w:szCs w:val="44"/>
        </w:rPr>
      </w:pPr>
      <w:r>
        <w:rPr>
          <w:rFonts w:ascii="Arial" w:hAnsi="Arial" w:cs="Arial"/>
          <w:bCs w:val="0"/>
          <w:sz w:val="24"/>
          <w:lang w:eastAsia="en-US"/>
        </w:rPr>
        <w:t>Betreuungskraft</w:t>
      </w:r>
      <w:r w:rsidR="00C52CDA" w:rsidRPr="00C52CDA">
        <w:rPr>
          <w:rFonts w:ascii="Arial" w:hAnsi="Arial" w:cs="Arial"/>
          <w:bCs w:val="0"/>
          <w:sz w:val="24"/>
          <w:lang w:eastAsia="en-US"/>
        </w:rPr>
        <w:t xml:space="preserve"> (</w:t>
      </w:r>
      <w:r>
        <w:rPr>
          <w:rFonts w:ascii="Arial" w:hAnsi="Arial" w:cs="Arial"/>
          <w:bCs w:val="0"/>
          <w:sz w:val="24"/>
          <w:lang w:eastAsia="en-US"/>
        </w:rPr>
        <w:t>m</w:t>
      </w:r>
      <w:r w:rsidR="00C52CDA" w:rsidRPr="00C52CDA">
        <w:rPr>
          <w:rFonts w:ascii="Arial" w:hAnsi="Arial" w:cs="Arial"/>
          <w:bCs w:val="0"/>
          <w:sz w:val="24"/>
          <w:lang w:eastAsia="en-US"/>
        </w:rPr>
        <w:t>/</w:t>
      </w:r>
      <w:r>
        <w:rPr>
          <w:rFonts w:ascii="Arial" w:hAnsi="Arial" w:cs="Arial"/>
          <w:bCs w:val="0"/>
          <w:sz w:val="24"/>
          <w:lang w:eastAsia="en-US"/>
        </w:rPr>
        <w:t>w</w:t>
      </w:r>
      <w:r w:rsidR="00C52CDA" w:rsidRPr="00C52CDA">
        <w:rPr>
          <w:rFonts w:ascii="Arial" w:hAnsi="Arial" w:cs="Arial"/>
          <w:bCs w:val="0"/>
          <w:sz w:val="24"/>
          <w:lang w:eastAsia="en-US"/>
        </w:rPr>
        <w:t>/d</w:t>
      </w:r>
      <w:r w:rsidR="00C52CDA">
        <w:rPr>
          <w:rFonts w:ascii="Arial" w:hAnsi="Arial" w:cs="Arial"/>
          <w:bCs w:val="0"/>
          <w:sz w:val="24"/>
          <w:lang w:eastAsia="en-US"/>
        </w:rPr>
        <w:t>)</w:t>
      </w:r>
      <w:r>
        <w:rPr>
          <w:rFonts w:ascii="Arial" w:hAnsi="Arial" w:cs="Arial"/>
          <w:bCs w:val="0"/>
          <w:sz w:val="24"/>
          <w:lang w:eastAsia="en-US"/>
        </w:rPr>
        <w:t xml:space="preserve"> nach § 43 b SGB XI</w:t>
      </w:r>
    </w:p>
    <w:p w:rsidR="00B77F75" w:rsidRPr="00FC35EE" w:rsidRDefault="00B77F75" w:rsidP="00B77F75">
      <w:pPr>
        <w:jc w:val="center"/>
        <w:rPr>
          <w:rFonts w:ascii="Arial" w:hAnsi="Arial" w:cs="Arial"/>
          <w:sz w:val="24"/>
          <w:szCs w:val="22"/>
        </w:rPr>
      </w:pPr>
      <w:r>
        <w:rPr>
          <w:rFonts w:ascii="Arial" w:hAnsi="Arial" w:cs="Arial"/>
          <w:sz w:val="22"/>
        </w:rPr>
        <w:t xml:space="preserve">in Teilzeit </w:t>
      </w:r>
    </w:p>
    <w:p w:rsidR="00CE208C" w:rsidRPr="00777227" w:rsidRDefault="00CE208C" w:rsidP="00ED0ECB">
      <w:pPr>
        <w:jc w:val="both"/>
        <w:rPr>
          <w:rFonts w:ascii="Arial" w:hAnsi="Arial" w:cs="Arial"/>
          <w:sz w:val="22"/>
          <w:szCs w:val="22"/>
        </w:rPr>
      </w:pPr>
    </w:p>
    <w:p w:rsidR="006F5777" w:rsidRPr="00777227" w:rsidRDefault="005D4632" w:rsidP="00E14F2D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777227">
        <w:rPr>
          <w:rFonts w:ascii="Arial" w:hAnsi="Arial" w:cs="Arial"/>
          <w:b/>
          <w:sz w:val="22"/>
          <w:szCs w:val="22"/>
        </w:rPr>
        <w:t>Das bieten wir Ihnen</w:t>
      </w:r>
      <w:r w:rsidR="006F5777" w:rsidRPr="00777227">
        <w:rPr>
          <w:rFonts w:ascii="Arial" w:hAnsi="Arial" w:cs="Arial"/>
          <w:b/>
          <w:sz w:val="22"/>
          <w:szCs w:val="22"/>
        </w:rPr>
        <w:t>: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387639">
        <w:rPr>
          <w:rFonts w:ascii="Arial" w:hAnsi="Arial" w:cs="Arial"/>
          <w:sz w:val="22"/>
          <w:szCs w:val="22"/>
        </w:rPr>
        <w:t>Eine sinnstiftende, interessante und abwechslungsreiche Tätigkeit in einem motivierten und gut geführten Team</w:t>
      </w:r>
      <w:r>
        <w:rPr>
          <w:rFonts w:ascii="Arial" w:hAnsi="Arial" w:cs="Arial"/>
          <w:sz w:val="22"/>
          <w:szCs w:val="22"/>
        </w:rPr>
        <w:t>.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387639">
        <w:rPr>
          <w:rFonts w:ascii="Arial" w:hAnsi="Arial" w:cs="Arial"/>
          <w:sz w:val="22"/>
          <w:szCs w:val="22"/>
        </w:rPr>
        <w:t>Einen Arbeitsvertrag in einem mitarbeiterorientierten Unternehmen mit einer attraktiven Vergütung nach den Arbeitsvertragsrichtlinien der Arbeitsrechtlichen Kommission der Diakonie Deutschland - Fassung Sachsen</w:t>
      </w:r>
      <w:r>
        <w:rPr>
          <w:rFonts w:ascii="Arial" w:hAnsi="Arial" w:cs="Arial"/>
          <w:sz w:val="22"/>
          <w:szCs w:val="22"/>
        </w:rPr>
        <w:t>.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387639">
        <w:rPr>
          <w:rFonts w:ascii="Arial" w:hAnsi="Arial" w:cs="Arial"/>
          <w:sz w:val="22"/>
          <w:szCs w:val="22"/>
        </w:rPr>
        <w:t>Eine Jahressonderzahlung in Höhe eines 13. Monatsgehaltes,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387639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1</w:t>
      </w:r>
      <w:r w:rsidRPr="00387639">
        <w:rPr>
          <w:rFonts w:ascii="Arial" w:hAnsi="Arial" w:cs="Arial"/>
          <w:sz w:val="22"/>
          <w:szCs w:val="22"/>
        </w:rPr>
        <w:t> Tage Urlaub,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387639">
        <w:rPr>
          <w:rFonts w:ascii="Arial" w:hAnsi="Arial" w:cs="Arial"/>
          <w:sz w:val="22"/>
          <w:szCs w:val="22"/>
        </w:rPr>
        <w:t>Zusatzrente - Betriebliche Altersvorsorge (EZVK) in Höhe von 6,5 % mit einem Arbeitgeberanteil in Höhe von 5,65 % sowie Vermögenswirksame Leistungen,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1453C7">
        <w:rPr>
          <w:rFonts w:ascii="Arial" w:hAnsi="Arial" w:cs="Arial"/>
          <w:sz w:val="22"/>
          <w:szCs w:val="22"/>
        </w:rPr>
        <w:t>umfangreiche Zusatzleistungen/</w:t>
      </w:r>
      <w:proofErr w:type="spellStart"/>
      <w:r w:rsidRPr="001453C7">
        <w:rPr>
          <w:rFonts w:ascii="Arial" w:hAnsi="Arial" w:cs="Arial"/>
          <w:sz w:val="22"/>
          <w:szCs w:val="22"/>
        </w:rPr>
        <w:t>Benefits</w:t>
      </w:r>
      <w:proofErr w:type="spellEnd"/>
      <w:r w:rsidRPr="00387639">
        <w:rPr>
          <w:rFonts w:ascii="Arial" w:hAnsi="Arial" w:cs="Arial"/>
          <w:sz w:val="22"/>
          <w:szCs w:val="22"/>
        </w:rPr>
        <w:t>,</w:t>
      </w:r>
    </w:p>
    <w:p w:rsidR="00B77F75" w:rsidRPr="00387639" w:rsidRDefault="00B77F75" w:rsidP="00B77F75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szCs w:val="22"/>
        </w:rPr>
        <w:t>e</w:t>
      </w:r>
      <w:r w:rsidRPr="00387639">
        <w:rPr>
          <w:rFonts w:ascii="Arial" w:hAnsi="Arial" w:cs="Arial"/>
          <w:sz w:val="22"/>
          <w:szCs w:val="22"/>
        </w:rPr>
        <w:t>in breit aufgestelltes Fort- und Weiterbildungsangebot.</w:t>
      </w:r>
    </w:p>
    <w:p w:rsidR="00C52CDA" w:rsidRDefault="00C52CDA" w:rsidP="00B77F75">
      <w:pPr>
        <w:jc w:val="both"/>
        <w:rPr>
          <w:rFonts w:ascii="Arial" w:hAnsi="Arial" w:cs="Arial"/>
          <w:sz w:val="22"/>
          <w:szCs w:val="22"/>
        </w:rPr>
      </w:pPr>
    </w:p>
    <w:p w:rsidR="00B77F75" w:rsidRDefault="00B77F75" w:rsidP="00B77F7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Das bringen Sie mit:</w:t>
      </w:r>
    </w:p>
    <w:p w:rsidR="00B77F75" w:rsidRDefault="00B77F75" w:rsidP="00B77F75">
      <w:pPr>
        <w:jc w:val="both"/>
        <w:rPr>
          <w:rFonts w:ascii="Arial" w:hAnsi="Arial" w:cs="Arial"/>
          <w:sz w:val="22"/>
          <w:szCs w:val="22"/>
        </w:rPr>
      </w:pPr>
    </w:p>
    <w:p w:rsid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Nach Möglichkeit besitzen Sie eine abgeschlossene Qualifizierung zur zusätzlichen Betreuung</w:t>
      </w:r>
      <w:r w:rsidRPr="0095232A">
        <w:rPr>
          <w:rFonts w:ascii="Arial" w:hAnsi="Arial" w:cs="Arial"/>
          <w:sz w:val="22"/>
          <w:szCs w:val="22"/>
        </w:rPr>
        <w:t>s</w:t>
      </w:r>
      <w:r w:rsidRPr="0095232A">
        <w:rPr>
          <w:rFonts w:ascii="Arial" w:hAnsi="Arial" w:cs="Arial"/>
          <w:sz w:val="22"/>
          <w:szCs w:val="22"/>
        </w:rPr>
        <w:t>kraft mit einem G</w:t>
      </w:r>
      <w:r w:rsidRPr="0095232A">
        <w:rPr>
          <w:rFonts w:ascii="Arial" w:hAnsi="Arial" w:cs="Arial"/>
          <w:sz w:val="22"/>
          <w:szCs w:val="22"/>
        </w:rPr>
        <w:t>e</w:t>
      </w:r>
      <w:r w:rsidRPr="0095232A">
        <w:rPr>
          <w:rFonts w:ascii="Arial" w:hAnsi="Arial" w:cs="Arial"/>
          <w:sz w:val="22"/>
          <w:szCs w:val="22"/>
        </w:rPr>
        <w:t>samtumfang von mind. 160 Unterrichtsstunden.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Erfahrungen und Vorkenntnisse in sozialen Arbeitsfeldern, insbesondere in der</w:t>
      </w:r>
      <w:r>
        <w:rPr>
          <w:rFonts w:ascii="Arial" w:hAnsi="Arial" w:cs="Arial"/>
          <w:sz w:val="22"/>
          <w:szCs w:val="22"/>
        </w:rPr>
        <w:t xml:space="preserve"> Altenhilfe sind wünschenswert.</w:t>
      </w:r>
    </w:p>
    <w:p w:rsidR="003C3D18" w:rsidRPr="0095232A" w:rsidRDefault="003C3D18" w:rsidP="0082279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 xml:space="preserve">Sie haben eine positive Einstellung zur sozialen Arbeit und die Fähigkeit zum verständnis- und würdevollen Umgang mit pflegebedürftigen Senioren. </w:t>
      </w:r>
    </w:p>
    <w:p w:rsidR="003C3D18" w:rsidRDefault="003C3D18" w:rsidP="003C3D18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Sie haben eine kreative, musikalische, künstlerische oder soziale Ader.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Kommunikationsfähigkeit, Einfühlungsvermögen, Ausgeglichenheit, Beobachtungsgabe und K</w:t>
      </w:r>
      <w:r w:rsidRPr="0095232A">
        <w:rPr>
          <w:rFonts w:ascii="Arial" w:hAnsi="Arial" w:cs="Arial"/>
          <w:sz w:val="22"/>
          <w:szCs w:val="22"/>
        </w:rPr>
        <w:t>o</w:t>
      </w:r>
      <w:r w:rsidRPr="0095232A">
        <w:rPr>
          <w:rFonts w:ascii="Arial" w:hAnsi="Arial" w:cs="Arial"/>
          <w:sz w:val="22"/>
          <w:szCs w:val="22"/>
        </w:rPr>
        <w:t>operations- und Teamfähigkeit runden Ihr Profil ab.</w:t>
      </w:r>
    </w:p>
    <w:p w:rsidR="0095232A" w:rsidRDefault="0095232A" w:rsidP="0095232A">
      <w:pPr>
        <w:spacing w:after="120"/>
        <w:rPr>
          <w:rFonts w:ascii="Arial" w:hAnsi="Arial" w:cs="Arial"/>
          <w:b/>
        </w:rPr>
      </w:pPr>
    </w:p>
    <w:p w:rsidR="0095232A" w:rsidRPr="0095232A" w:rsidRDefault="0095232A" w:rsidP="0095232A">
      <w:pPr>
        <w:spacing w:after="120"/>
        <w:rPr>
          <w:rFonts w:ascii="Arial" w:hAnsi="Arial" w:cs="Arial"/>
          <w:sz w:val="22"/>
        </w:rPr>
      </w:pPr>
      <w:r w:rsidRPr="0095232A">
        <w:rPr>
          <w:rFonts w:ascii="Arial" w:hAnsi="Arial" w:cs="Arial"/>
          <w:b/>
          <w:sz w:val="22"/>
        </w:rPr>
        <w:t>Zu Ihren Aufgaben gehören: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 xml:space="preserve">Planung und Durchführung von Einzel- und Gruppenangeboten für unsere Bewohner in enger Kooperation mit den Pflege-/Betreuungskräften des Wohnbereiches, 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 xml:space="preserve">Motivation unserer Bewohner zu verschiedenen Alltagsaktivitäten sowie deren Betreuung und Begleitung, 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Gesprächsführung mit den Bewohnern über Alltägliches und Sorgen sowie die Vermittlung von Sicherheit und Geborgenheit,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Förderung der Lebenszufriedenheit der Bewohner durch aktivierende Betre</w:t>
      </w:r>
      <w:r w:rsidRPr="0095232A">
        <w:rPr>
          <w:rFonts w:ascii="Arial" w:hAnsi="Arial" w:cs="Arial"/>
          <w:sz w:val="22"/>
          <w:szCs w:val="22"/>
        </w:rPr>
        <w:t>u</w:t>
      </w:r>
      <w:r w:rsidRPr="0095232A">
        <w:rPr>
          <w:rFonts w:ascii="Arial" w:hAnsi="Arial" w:cs="Arial"/>
          <w:sz w:val="22"/>
          <w:szCs w:val="22"/>
        </w:rPr>
        <w:t>ung,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Mitwirkung bei der Vorbereitung und Durchführung von Veranstaltungen für die Seni</w:t>
      </w:r>
      <w:r w:rsidRPr="0095232A">
        <w:rPr>
          <w:rFonts w:ascii="Arial" w:hAnsi="Arial" w:cs="Arial"/>
          <w:sz w:val="22"/>
          <w:szCs w:val="22"/>
        </w:rPr>
        <w:t>o</w:t>
      </w:r>
      <w:r w:rsidRPr="0095232A">
        <w:rPr>
          <w:rFonts w:ascii="Arial" w:hAnsi="Arial" w:cs="Arial"/>
          <w:sz w:val="22"/>
          <w:szCs w:val="22"/>
        </w:rPr>
        <w:t>ren,</w:t>
      </w:r>
    </w:p>
    <w:p w:rsidR="0095232A" w:rsidRPr="0095232A" w:rsidRDefault="0095232A" w:rsidP="0095232A">
      <w:pPr>
        <w:numPr>
          <w:ilvl w:val="0"/>
          <w:numId w:val="3"/>
        </w:numPr>
        <w:tabs>
          <w:tab w:val="clear" w:pos="720"/>
          <w:tab w:val="num" w:pos="426"/>
        </w:tabs>
        <w:spacing w:before="120"/>
        <w:ind w:left="426" w:hanging="284"/>
        <w:jc w:val="both"/>
        <w:rPr>
          <w:rFonts w:ascii="Arial" w:hAnsi="Arial" w:cs="Arial"/>
          <w:sz w:val="22"/>
          <w:szCs w:val="22"/>
        </w:rPr>
      </w:pPr>
      <w:r w:rsidRPr="0095232A">
        <w:rPr>
          <w:rFonts w:ascii="Arial" w:hAnsi="Arial" w:cs="Arial"/>
          <w:sz w:val="22"/>
          <w:szCs w:val="22"/>
        </w:rPr>
        <w:t>Fachgerechte Dokumentation (EDV-gestützt) der erbrachten Betreuungsmaßnahmen.</w:t>
      </w:r>
    </w:p>
    <w:p w:rsidR="00C52CDA" w:rsidRDefault="00C52CDA" w:rsidP="003C3D18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C52CDA" w:rsidRPr="00C52CDA" w:rsidRDefault="00C52CDA" w:rsidP="0095232A">
      <w:pPr>
        <w:jc w:val="both"/>
        <w:outlineLvl w:val="0"/>
        <w:rPr>
          <w:rFonts w:ascii="Arial" w:hAnsi="Arial" w:cs="Arial"/>
          <w:sz w:val="24"/>
          <w:szCs w:val="22"/>
        </w:rPr>
      </w:pPr>
      <w:r w:rsidRPr="00C52CDA">
        <w:rPr>
          <w:rFonts w:ascii="Arial" w:hAnsi="Arial" w:cs="Arial"/>
          <w:sz w:val="22"/>
        </w:rPr>
        <w:t xml:space="preserve">Wenn Sie sich von dieser vielseitigen Aufgabe angesprochen fühlen und unsere Ziele teilen, freuen wir uns darauf Sie kennenzulernen. </w:t>
      </w:r>
      <w:bookmarkStart w:id="0" w:name="_GoBack"/>
      <w:bookmarkEnd w:id="0"/>
    </w:p>
    <w:sectPr w:rsidR="00C52CDA" w:rsidRPr="00C52CDA" w:rsidSect="00105F97">
      <w:headerReference w:type="default" r:id="rId8"/>
      <w:pgSz w:w="11906" w:h="16838"/>
      <w:pgMar w:top="1372" w:right="1134" w:bottom="284" w:left="1418" w:header="425" w:footer="1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848" w:rsidRDefault="00561848">
      <w:r>
        <w:separator/>
      </w:r>
    </w:p>
  </w:endnote>
  <w:endnote w:type="continuationSeparator" w:id="0">
    <w:p w:rsidR="00561848" w:rsidRDefault="00561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848" w:rsidRDefault="00561848">
      <w:r>
        <w:separator/>
      </w:r>
    </w:p>
  </w:footnote>
  <w:footnote w:type="continuationSeparator" w:id="0">
    <w:p w:rsidR="00561848" w:rsidRDefault="005618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065D" w:rsidRDefault="00704494" w:rsidP="00B77F7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1072" behindDoc="1" locked="0" layoutInCell="1" allowOverlap="1" wp14:anchorId="3647D889" wp14:editId="7D4ADC14">
          <wp:simplePos x="0" y="0"/>
          <wp:positionH relativeFrom="column">
            <wp:posOffset>4004945</wp:posOffset>
          </wp:positionH>
          <wp:positionV relativeFrom="paragraph">
            <wp:posOffset>-3175</wp:posOffset>
          </wp:positionV>
          <wp:extent cx="2016760" cy="579755"/>
          <wp:effectExtent l="0" t="0" r="2540" b="0"/>
          <wp:wrapTight wrapText="bothSides">
            <wp:wrapPolygon edited="0">
              <wp:start x="0" y="0"/>
              <wp:lineTo x="0" y="20583"/>
              <wp:lineTo x="21423" y="20583"/>
              <wp:lineTo x="21423" y="0"/>
              <wp:lineTo x="0" y="0"/>
            </wp:wrapPolygon>
          </wp:wrapTight>
          <wp:docPr id="1" name="Bild 1" descr="Logo_u_Schriftzu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u_Schriftzug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6760" cy="5797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B046BF"/>
    <w:multiLevelType w:val="hybridMultilevel"/>
    <w:tmpl w:val="B4AA6AF4"/>
    <w:lvl w:ilvl="0" w:tplc="E4A6477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62215"/>
    <w:multiLevelType w:val="hybridMultilevel"/>
    <w:tmpl w:val="815654C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180FC6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46997"/>
    <w:multiLevelType w:val="hybridMultilevel"/>
    <w:tmpl w:val="32C296C8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27B22"/>
    <w:multiLevelType w:val="hybridMultilevel"/>
    <w:tmpl w:val="577CC8A4"/>
    <w:lvl w:ilvl="0" w:tplc="E4A6477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070E6E"/>
    <w:multiLevelType w:val="hybridMultilevel"/>
    <w:tmpl w:val="1616C55C"/>
    <w:lvl w:ilvl="0" w:tplc="E4A6477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826C09"/>
    <w:multiLevelType w:val="hybridMultilevel"/>
    <w:tmpl w:val="AF4EBF2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D61FB1"/>
    <w:multiLevelType w:val="hybridMultilevel"/>
    <w:tmpl w:val="04BCF12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196F77"/>
    <w:multiLevelType w:val="hybridMultilevel"/>
    <w:tmpl w:val="8F066A9E"/>
    <w:lvl w:ilvl="0" w:tplc="E4A6477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A5492"/>
    <w:multiLevelType w:val="multilevel"/>
    <w:tmpl w:val="A6E63788"/>
    <w:lvl w:ilvl="0">
      <w:start w:val="1"/>
      <w:numFmt w:val="bullet"/>
      <w:lvlText w:val="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D130C3"/>
    <w:multiLevelType w:val="hybridMultilevel"/>
    <w:tmpl w:val="A6E63788"/>
    <w:lvl w:ilvl="0" w:tplc="D5EAE962">
      <w:start w:val="1"/>
      <w:numFmt w:val="bullet"/>
      <w:lvlText w:val="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D961D3"/>
    <w:multiLevelType w:val="hybridMultilevel"/>
    <w:tmpl w:val="5F081CB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FE44CA"/>
    <w:multiLevelType w:val="hybridMultilevel"/>
    <w:tmpl w:val="6616CBB2"/>
    <w:lvl w:ilvl="0" w:tplc="E4A6477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7"/>
  </w:num>
  <w:num w:numId="4">
    <w:abstractNumId w:val="6"/>
  </w:num>
  <w:num w:numId="5">
    <w:abstractNumId w:val="2"/>
  </w:num>
  <w:num w:numId="6">
    <w:abstractNumId w:val="9"/>
  </w:num>
  <w:num w:numId="7">
    <w:abstractNumId w:val="8"/>
  </w:num>
  <w:num w:numId="8">
    <w:abstractNumId w:val="3"/>
  </w:num>
  <w:num w:numId="9">
    <w:abstractNumId w:val="1"/>
  </w:num>
  <w:num w:numId="10">
    <w:abstractNumId w:val="5"/>
  </w:num>
  <w:num w:numId="11">
    <w:abstractNumId w:val="1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011"/>
    <w:rsid w:val="00011D3F"/>
    <w:rsid w:val="00020A00"/>
    <w:rsid w:val="00037E06"/>
    <w:rsid w:val="00065E9E"/>
    <w:rsid w:val="000660E5"/>
    <w:rsid w:val="00072EEA"/>
    <w:rsid w:val="0008268A"/>
    <w:rsid w:val="00085505"/>
    <w:rsid w:val="00096F5C"/>
    <w:rsid w:val="000A6394"/>
    <w:rsid w:val="000B4FB9"/>
    <w:rsid w:val="000C3D74"/>
    <w:rsid w:val="000D08E9"/>
    <w:rsid w:val="000D1314"/>
    <w:rsid w:val="000D574C"/>
    <w:rsid w:val="000D6C2C"/>
    <w:rsid w:val="000E4E6E"/>
    <w:rsid w:val="000E5771"/>
    <w:rsid w:val="00105F97"/>
    <w:rsid w:val="0010648C"/>
    <w:rsid w:val="0011543F"/>
    <w:rsid w:val="00122AD7"/>
    <w:rsid w:val="00123642"/>
    <w:rsid w:val="00130DC4"/>
    <w:rsid w:val="00134678"/>
    <w:rsid w:val="00141772"/>
    <w:rsid w:val="00155AB2"/>
    <w:rsid w:val="00180BA1"/>
    <w:rsid w:val="00182480"/>
    <w:rsid w:val="001B08AB"/>
    <w:rsid w:val="001B10DF"/>
    <w:rsid w:val="001B7FA0"/>
    <w:rsid w:val="001D37E5"/>
    <w:rsid w:val="001D6E9C"/>
    <w:rsid w:val="001E28C6"/>
    <w:rsid w:val="001E3FE4"/>
    <w:rsid w:val="001F04FA"/>
    <w:rsid w:val="001F38C0"/>
    <w:rsid w:val="001F48E3"/>
    <w:rsid w:val="001F77D2"/>
    <w:rsid w:val="00204E6C"/>
    <w:rsid w:val="002112AF"/>
    <w:rsid w:val="002262CB"/>
    <w:rsid w:val="002521AE"/>
    <w:rsid w:val="002618BB"/>
    <w:rsid w:val="002635C9"/>
    <w:rsid w:val="002650B0"/>
    <w:rsid w:val="002807CE"/>
    <w:rsid w:val="0028171A"/>
    <w:rsid w:val="00282C7B"/>
    <w:rsid w:val="002844F5"/>
    <w:rsid w:val="00290632"/>
    <w:rsid w:val="00290AE9"/>
    <w:rsid w:val="002A4EF9"/>
    <w:rsid w:val="002A7A41"/>
    <w:rsid w:val="002C16C6"/>
    <w:rsid w:val="002D76C3"/>
    <w:rsid w:val="00302EA3"/>
    <w:rsid w:val="00302FDF"/>
    <w:rsid w:val="00303176"/>
    <w:rsid w:val="00310EC8"/>
    <w:rsid w:val="003225DB"/>
    <w:rsid w:val="00322B46"/>
    <w:rsid w:val="00324F6D"/>
    <w:rsid w:val="003529A2"/>
    <w:rsid w:val="0035466D"/>
    <w:rsid w:val="00355398"/>
    <w:rsid w:val="00364326"/>
    <w:rsid w:val="003677F7"/>
    <w:rsid w:val="003720B8"/>
    <w:rsid w:val="00372396"/>
    <w:rsid w:val="003816D7"/>
    <w:rsid w:val="003913EF"/>
    <w:rsid w:val="003B1D3A"/>
    <w:rsid w:val="003B2897"/>
    <w:rsid w:val="003B3E2B"/>
    <w:rsid w:val="003C3D18"/>
    <w:rsid w:val="003E0051"/>
    <w:rsid w:val="0040456D"/>
    <w:rsid w:val="0041538A"/>
    <w:rsid w:val="00417F64"/>
    <w:rsid w:val="00435AB6"/>
    <w:rsid w:val="00443549"/>
    <w:rsid w:val="00445EB2"/>
    <w:rsid w:val="004523E7"/>
    <w:rsid w:val="0045455F"/>
    <w:rsid w:val="00463097"/>
    <w:rsid w:val="004642D6"/>
    <w:rsid w:val="00466E5D"/>
    <w:rsid w:val="004845A1"/>
    <w:rsid w:val="004A39A2"/>
    <w:rsid w:val="004A44C0"/>
    <w:rsid w:val="004B2D3C"/>
    <w:rsid w:val="004D11E4"/>
    <w:rsid w:val="004F08A1"/>
    <w:rsid w:val="004F4CF4"/>
    <w:rsid w:val="00501392"/>
    <w:rsid w:val="005013CC"/>
    <w:rsid w:val="005040CC"/>
    <w:rsid w:val="00505596"/>
    <w:rsid w:val="00506611"/>
    <w:rsid w:val="00521ECF"/>
    <w:rsid w:val="005249FF"/>
    <w:rsid w:val="00530200"/>
    <w:rsid w:val="005317F3"/>
    <w:rsid w:val="00540D16"/>
    <w:rsid w:val="0055356B"/>
    <w:rsid w:val="00561848"/>
    <w:rsid w:val="005742FD"/>
    <w:rsid w:val="0057725A"/>
    <w:rsid w:val="0058034D"/>
    <w:rsid w:val="00593310"/>
    <w:rsid w:val="005A50CF"/>
    <w:rsid w:val="005A5562"/>
    <w:rsid w:val="005B6FF0"/>
    <w:rsid w:val="005D4632"/>
    <w:rsid w:val="00603DF8"/>
    <w:rsid w:val="00603E14"/>
    <w:rsid w:val="00605263"/>
    <w:rsid w:val="00611B44"/>
    <w:rsid w:val="00614A13"/>
    <w:rsid w:val="00626072"/>
    <w:rsid w:val="00626B21"/>
    <w:rsid w:val="0064553B"/>
    <w:rsid w:val="00673503"/>
    <w:rsid w:val="00673B3C"/>
    <w:rsid w:val="00681D24"/>
    <w:rsid w:val="0068625B"/>
    <w:rsid w:val="006B683A"/>
    <w:rsid w:val="006C01B1"/>
    <w:rsid w:val="006C2002"/>
    <w:rsid w:val="006E142D"/>
    <w:rsid w:val="006E39B6"/>
    <w:rsid w:val="006F5777"/>
    <w:rsid w:val="00704494"/>
    <w:rsid w:val="00717C4C"/>
    <w:rsid w:val="00725D1F"/>
    <w:rsid w:val="00736F13"/>
    <w:rsid w:val="00777227"/>
    <w:rsid w:val="00780DDB"/>
    <w:rsid w:val="007A2D7C"/>
    <w:rsid w:val="007A3F44"/>
    <w:rsid w:val="007A7C4D"/>
    <w:rsid w:val="007C0449"/>
    <w:rsid w:val="007D38AB"/>
    <w:rsid w:val="00802A4E"/>
    <w:rsid w:val="0087079A"/>
    <w:rsid w:val="008729CF"/>
    <w:rsid w:val="0087642F"/>
    <w:rsid w:val="00882831"/>
    <w:rsid w:val="0088736B"/>
    <w:rsid w:val="008965A0"/>
    <w:rsid w:val="008A456F"/>
    <w:rsid w:val="008D73E2"/>
    <w:rsid w:val="008F749A"/>
    <w:rsid w:val="00936011"/>
    <w:rsid w:val="00936AB6"/>
    <w:rsid w:val="0095232A"/>
    <w:rsid w:val="00957B95"/>
    <w:rsid w:val="00963D4F"/>
    <w:rsid w:val="009661FF"/>
    <w:rsid w:val="00977784"/>
    <w:rsid w:val="00992F76"/>
    <w:rsid w:val="009B230E"/>
    <w:rsid w:val="009C6C33"/>
    <w:rsid w:val="009D3B5B"/>
    <w:rsid w:val="009F5689"/>
    <w:rsid w:val="00A365EC"/>
    <w:rsid w:val="00A779C5"/>
    <w:rsid w:val="00A821AF"/>
    <w:rsid w:val="00A87EF0"/>
    <w:rsid w:val="00A953B4"/>
    <w:rsid w:val="00A95E30"/>
    <w:rsid w:val="00AA05F9"/>
    <w:rsid w:val="00AB6F73"/>
    <w:rsid w:val="00AB7866"/>
    <w:rsid w:val="00AC2DF1"/>
    <w:rsid w:val="00AD0C9F"/>
    <w:rsid w:val="00AD2E5E"/>
    <w:rsid w:val="00AE0766"/>
    <w:rsid w:val="00AE1724"/>
    <w:rsid w:val="00AF0495"/>
    <w:rsid w:val="00B10AA6"/>
    <w:rsid w:val="00B11150"/>
    <w:rsid w:val="00B434BA"/>
    <w:rsid w:val="00B65D36"/>
    <w:rsid w:val="00B6730B"/>
    <w:rsid w:val="00B70679"/>
    <w:rsid w:val="00B72DFD"/>
    <w:rsid w:val="00B77F75"/>
    <w:rsid w:val="00B81F68"/>
    <w:rsid w:val="00B823D1"/>
    <w:rsid w:val="00B9649E"/>
    <w:rsid w:val="00BA61E3"/>
    <w:rsid w:val="00BB2BBE"/>
    <w:rsid w:val="00BC09B4"/>
    <w:rsid w:val="00BC5F04"/>
    <w:rsid w:val="00BC75B7"/>
    <w:rsid w:val="00BD028B"/>
    <w:rsid w:val="00BE166B"/>
    <w:rsid w:val="00BE29B3"/>
    <w:rsid w:val="00BE7C3A"/>
    <w:rsid w:val="00C24452"/>
    <w:rsid w:val="00C24FB6"/>
    <w:rsid w:val="00C25830"/>
    <w:rsid w:val="00C421C5"/>
    <w:rsid w:val="00C42A5A"/>
    <w:rsid w:val="00C52CDA"/>
    <w:rsid w:val="00C640F6"/>
    <w:rsid w:val="00C652D3"/>
    <w:rsid w:val="00C80904"/>
    <w:rsid w:val="00C876CF"/>
    <w:rsid w:val="00CA2FEB"/>
    <w:rsid w:val="00CB0855"/>
    <w:rsid w:val="00CB5046"/>
    <w:rsid w:val="00CC1E5D"/>
    <w:rsid w:val="00CE208C"/>
    <w:rsid w:val="00CE298C"/>
    <w:rsid w:val="00CF0C8C"/>
    <w:rsid w:val="00CF76C7"/>
    <w:rsid w:val="00D022E0"/>
    <w:rsid w:val="00D06459"/>
    <w:rsid w:val="00D06816"/>
    <w:rsid w:val="00D17203"/>
    <w:rsid w:val="00D524DF"/>
    <w:rsid w:val="00D6754F"/>
    <w:rsid w:val="00D6786B"/>
    <w:rsid w:val="00D71092"/>
    <w:rsid w:val="00D8065D"/>
    <w:rsid w:val="00D83682"/>
    <w:rsid w:val="00D86129"/>
    <w:rsid w:val="00D91F7F"/>
    <w:rsid w:val="00DD366A"/>
    <w:rsid w:val="00DF054C"/>
    <w:rsid w:val="00E0415A"/>
    <w:rsid w:val="00E04819"/>
    <w:rsid w:val="00E14F2D"/>
    <w:rsid w:val="00E15D1E"/>
    <w:rsid w:val="00E1664C"/>
    <w:rsid w:val="00E77936"/>
    <w:rsid w:val="00E85834"/>
    <w:rsid w:val="00E86F4B"/>
    <w:rsid w:val="00EB4656"/>
    <w:rsid w:val="00ED0ECB"/>
    <w:rsid w:val="00F0777D"/>
    <w:rsid w:val="00F16FAA"/>
    <w:rsid w:val="00F270D2"/>
    <w:rsid w:val="00F51280"/>
    <w:rsid w:val="00F52A1D"/>
    <w:rsid w:val="00F56107"/>
    <w:rsid w:val="00F677AE"/>
    <w:rsid w:val="00F73D1C"/>
    <w:rsid w:val="00F87B49"/>
    <w:rsid w:val="00F917EE"/>
    <w:rsid w:val="00F96E96"/>
    <w:rsid w:val="00FA612A"/>
    <w:rsid w:val="00FB15C5"/>
    <w:rsid w:val="00FC0B29"/>
    <w:rsid w:val="00FD6127"/>
    <w:rsid w:val="00FE2C5E"/>
    <w:rsid w:val="00FE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5:docId w15:val="{5DE62CE7-4C77-4F6F-B56B-1BC1B4F5D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lang w:eastAsia="en-US"/>
    </w:rPr>
  </w:style>
  <w:style w:type="paragraph" w:styleId="berschrift1">
    <w:name w:val="heading 1"/>
    <w:basedOn w:val="Standard"/>
    <w:next w:val="Standard"/>
    <w:qFormat/>
    <w:rsid w:val="00C876CF"/>
    <w:pPr>
      <w:keepNext/>
      <w:jc w:val="center"/>
      <w:outlineLvl w:val="0"/>
    </w:pPr>
    <w:rPr>
      <w:b/>
      <w:bCs/>
      <w:sz w:val="28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rsid w:val="00085505"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semiHidden/>
    <w:rsid w:val="00992F7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122AD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22AD7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4B2D3C"/>
    <w:rPr>
      <w:sz w:val="22"/>
      <w:szCs w:val="24"/>
      <w:lang w:eastAsia="de-DE"/>
    </w:rPr>
  </w:style>
  <w:style w:type="character" w:styleId="Fett">
    <w:name w:val="Strong"/>
    <w:uiPriority w:val="22"/>
    <w:qFormat/>
    <w:rsid w:val="00AB6F73"/>
    <w:rPr>
      <w:b/>
      <w:bCs/>
    </w:rPr>
  </w:style>
  <w:style w:type="character" w:styleId="Kommentarzeichen">
    <w:name w:val="annotation reference"/>
    <w:rsid w:val="000D08E9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D08E9"/>
  </w:style>
  <w:style w:type="character" w:customStyle="1" w:styleId="KommentartextZchn">
    <w:name w:val="Kommentartext Zchn"/>
    <w:link w:val="Kommentartext"/>
    <w:rsid w:val="000D08E9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0D08E9"/>
    <w:rPr>
      <w:b/>
      <w:bCs/>
    </w:rPr>
  </w:style>
  <w:style w:type="character" w:customStyle="1" w:styleId="KommentarthemaZchn">
    <w:name w:val="Kommentarthema Zchn"/>
    <w:link w:val="Kommentarthema"/>
    <w:rsid w:val="000D08E9"/>
    <w:rPr>
      <w:b/>
      <w:bCs/>
      <w:lang w:eastAsia="en-US"/>
    </w:rPr>
  </w:style>
  <w:style w:type="paragraph" w:styleId="Listenabsatz">
    <w:name w:val="List Paragraph"/>
    <w:basedOn w:val="Standard"/>
    <w:uiPriority w:val="34"/>
    <w:qFormat/>
    <w:rsid w:val="003B3E2B"/>
    <w:pPr>
      <w:ind w:left="708"/>
    </w:pPr>
  </w:style>
  <w:style w:type="character" w:styleId="Hyperlink">
    <w:name w:val="Hyperlink"/>
    <w:rsid w:val="00681D24"/>
    <w:rPr>
      <w:color w:val="0000FF"/>
      <w:u w:val="single"/>
    </w:rPr>
  </w:style>
  <w:style w:type="character" w:customStyle="1" w:styleId="wbzude">
    <w:name w:val="wbzude"/>
    <w:basedOn w:val="Absatz-Standardschriftart"/>
    <w:rsid w:val="003C3D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8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26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40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741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7140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169205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7949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495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17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9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DDDDD"/>
                <w:bottom w:val="none" w:sz="0" w:space="0" w:color="auto"/>
                <w:right w:val="single" w:sz="4" w:space="0" w:color="DDDDDD"/>
              </w:divBdr>
              <w:divsChild>
                <w:div w:id="134443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96454">
                      <w:marLeft w:val="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01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665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2269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493739">
                                      <w:marLeft w:val="-240"/>
                                      <w:marRight w:val="-240"/>
                                      <w:marTop w:val="0"/>
                                      <w:marBottom w:val="0"/>
                                      <w:divBdr>
                                        <w:top w:val="single" w:sz="4" w:space="6" w:color="C8C8C8"/>
                                        <w:left w:val="single" w:sz="4" w:space="6" w:color="F9F9F9"/>
                                        <w:bottom w:val="single" w:sz="4" w:space="6" w:color="C8C8C8"/>
                                        <w:right w:val="single" w:sz="4" w:space="6" w:color="F9F9F9"/>
                                      </w:divBdr>
                                      <w:divsChild>
                                        <w:div w:id="1640258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381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05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61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65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929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828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623249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118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375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13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7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DDDDD"/>
                <w:bottom w:val="none" w:sz="0" w:space="0" w:color="auto"/>
                <w:right w:val="single" w:sz="4" w:space="0" w:color="DDDDDD"/>
              </w:divBdr>
              <w:divsChild>
                <w:div w:id="170964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261496">
                      <w:marLeft w:val="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202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088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4227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2561574">
                                      <w:marLeft w:val="-240"/>
                                      <w:marRight w:val="-240"/>
                                      <w:marTop w:val="0"/>
                                      <w:marBottom w:val="0"/>
                                      <w:divBdr>
                                        <w:top w:val="single" w:sz="4" w:space="6" w:color="C8C8C8"/>
                                        <w:left w:val="single" w:sz="4" w:space="6" w:color="F9F9F9"/>
                                        <w:bottom w:val="single" w:sz="4" w:space="6" w:color="C8C8C8"/>
                                        <w:right w:val="single" w:sz="4" w:space="6" w:color="F9F9F9"/>
                                      </w:divBdr>
                                      <w:divsChild>
                                        <w:div w:id="1927614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561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48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DDDDD"/>
                <w:bottom w:val="none" w:sz="0" w:space="0" w:color="auto"/>
                <w:right w:val="single" w:sz="4" w:space="0" w:color="DDDDDD"/>
              </w:divBdr>
              <w:divsChild>
                <w:div w:id="71539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403205">
                      <w:marLeft w:val="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364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19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280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2511171">
                                      <w:marLeft w:val="-240"/>
                                      <w:marRight w:val="-240"/>
                                      <w:marTop w:val="0"/>
                                      <w:marBottom w:val="0"/>
                                      <w:divBdr>
                                        <w:top w:val="single" w:sz="4" w:space="6" w:color="C8C8C8"/>
                                        <w:left w:val="single" w:sz="4" w:space="6" w:color="F9F9F9"/>
                                        <w:bottom w:val="single" w:sz="4" w:space="6" w:color="C8C8C8"/>
                                        <w:right w:val="single" w:sz="4" w:space="6" w:color="F9F9F9"/>
                                      </w:divBdr>
                                      <w:divsChild>
                                        <w:div w:id="2016573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4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D7384-2336-4F67-A965-C28D40D11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E4C4340A</Template>
  <TotalTime>0</TotalTime>
  <Pages>1</Pages>
  <Words>303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Seniorenheime Freiberg gemeinnützige GmbH sind an qualifizierten, motivierten und empathischen Mitarbeitenden zur Erfüllung ihres kommunal-diakonischen Sozialdienstleistungsauftrages im Bereich der Altenhilfe interessiert</vt:lpstr>
    </vt:vector>
  </TitlesOfParts>
  <Company>Seniorenheime Freiberg gGmbH</Company>
  <LinksUpToDate>false</LinksUpToDate>
  <CharactersWithSpaces>2365</CharactersWithSpaces>
  <SharedDoc>false</SharedDoc>
  <HLinks>
    <vt:vector size="6" baseType="variant">
      <vt:variant>
        <vt:i4>1704037</vt:i4>
      </vt:variant>
      <vt:variant>
        <vt:i4>0</vt:i4>
      </vt:variant>
      <vt:variant>
        <vt:i4>0</vt:i4>
      </vt:variant>
      <vt:variant>
        <vt:i4>5</vt:i4>
      </vt:variant>
      <vt:variant>
        <vt:lpwstr>mailto:pa@seniorenheime-freiberg.de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Seniorenheime Freiberg gemeinnützige GmbH sind an qualifizierten, motivierten und empathischen Mitarbeitenden zur Erfüllung ihres kommunal-diakonischen Sozialdienstleistungsauftrages im Bereich der Altenhilfe interessiert</dc:title>
  <dc:creator>Steffen Köcher</dc:creator>
  <cp:lastModifiedBy>Richter, Sylvi</cp:lastModifiedBy>
  <cp:revision>2</cp:revision>
  <cp:lastPrinted>2026-04-22T07:33:00Z</cp:lastPrinted>
  <dcterms:created xsi:type="dcterms:W3CDTF">2026-05-29T09:15:00Z</dcterms:created>
  <dcterms:modified xsi:type="dcterms:W3CDTF">2026-05-29T09:15:00Z</dcterms:modified>
</cp:coreProperties>
</file>